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03" w:rsidRPr="00F1041E" w:rsidRDefault="007C3403" w:rsidP="00F1041E">
      <w:pPr>
        <w:rPr>
          <w:rFonts w:ascii="Times New Roman" w:hAnsi="Times New Roman"/>
          <w:b/>
          <w:sz w:val="24"/>
          <w:szCs w:val="24"/>
        </w:rPr>
      </w:pPr>
      <w:r w:rsidRPr="00F1041E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3.5pt">
            <v:imagedata r:id="rId5" o:title=""/>
          </v:shape>
        </w:pict>
      </w:r>
    </w:p>
    <w:tbl>
      <w:tblPr>
        <w:tblW w:w="9497" w:type="dxa"/>
        <w:tblInd w:w="250" w:type="dxa"/>
        <w:tblLook w:val="0000"/>
      </w:tblPr>
      <w:tblGrid>
        <w:gridCol w:w="4962"/>
        <w:gridCol w:w="4535"/>
      </w:tblGrid>
      <w:tr w:rsidR="007C3403" w:rsidRPr="00A31015" w:rsidTr="00690753">
        <w:tc>
          <w:tcPr>
            <w:tcW w:w="4962" w:type="dxa"/>
          </w:tcPr>
          <w:p w:rsidR="007C3403" w:rsidRDefault="007C3403" w:rsidP="00690753">
            <w:pPr>
              <w:pStyle w:val="NormalWeb"/>
              <w:spacing w:before="0" w:beforeAutospacing="0" w:after="0" w:afterAutospacing="0"/>
            </w:pPr>
            <w:bookmarkStart w:id="0" w:name="_GoBack"/>
            <w:bookmarkEnd w:id="0"/>
          </w:p>
          <w:p w:rsidR="007C3403" w:rsidRDefault="007C3403" w:rsidP="00690753">
            <w:pPr>
              <w:pStyle w:val="NormalWeb"/>
              <w:spacing w:before="0" w:beforeAutospacing="0" w:after="0" w:afterAutospacing="0"/>
            </w:pPr>
          </w:p>
          <w:p w:rsidR="007C3403" w:rsidRDefault="007C3403" w:rsidP="00690753">
            <w:pPr>
              <w:pStyle w:val="NormalWeb"/>
              <w:spacing w:before="0" w:beforeAutospacing="0" w:after="0" w:afterAutospacing="0"/>
            </w:pPr>
          </w:p>
          <w:p w:rsidR="007C3403" w:rsidRDefault="007C3403" w:rsidP="00690753">
            <w:pPr>
              <w:pStyle w:val="NormalWeb"/>
              <w:spacing w:before="0" w:beforeAutospacing="0" w:after="0" w:afterAutospacing="0"/>
            </w:pPr>
          </w:p>
          <w:p w:rsidR="007C3403" w:rsidRPr="00A31015" w:rsidRDefault="007C3403" w:rsidP="00690753">
            <w:pPr>
              <w:pStyle w:val="NormalWeb"/>
              <w:spacing w:before="0" w:beforeAutospacing="0" w:after="0" w:afterAutospacing="0"/>
            </w:pPr>
            <w:r>
              <w:t>Принято</w:t>
            </w:r>
          </w:p>
          <w:p w:rsidR="007C3403" w:rsidRPr="00A31015" w:rsidRDefault="007C3403" w:rsidP="00690753">
            <w:pPr>
              <w:pStyle w:val="NormalWeb"/>
              <w:spacing w:before="0" w:beforeAutospacing="0" w:after="0" w:afterAutospacing="0"/>
            </w:pPr>
            <w:r w:rsidRPr="00A31015">
              <w:t>на заседании педагогического совета</w:t>
            </w:r>
          </w:p>
          <w:p w:rsidR="007C3403" w:rsidRPr="00A31015" w:rsidRDefault="007C3403" w:rsidP="00690753">
            <w:pPr>
              <w:pStyle w:val="NormalWeb"/>
              <w:spacing w:before="0" w:beforeAutospacing="0" w:after="0" w:afterAutospacing="0"/>
            </w:pPr>
            <w:r w:rsidRPr="00A31015">
              <w:t>Про</w:t>
            </w:r>
            <w:r>
              <w:t>токол № 11 от «31»августа 2020</w:t>
            </w:r>
            <w:r w:rsidRPr="00A31015">
              <w:t>г.</w:t>
            </w:r>
          </w:p>
        </w:tc>
        <w:tc>
          <w:tcPr>
            <w:tcW w:w="4535" w:type="dxa"/>
          </w:tcPr>
          <w:p w:rsidR="007C3403" w:rsidRDefault="007C3403" w:rsidP="00690753">
            <w:pPr>
              <w:pStyle w:val="NormalWeb"/>
              <w:spacing w:before="0" w:beforeAutospacing="0" w:after="0" w:afterAutospacing="0"/>
            </w:pPr>
          </w:p>
          <w:p w:rsidR="007C3403" w:rsidRDefault="007C3403" w:rsidP="00690753">
            <w:pPr>
              <w:pStyle w:val="NormalWeb"/>
              <w:spacing w:before="0" w:beforeAutospacing="0" w:after="0" w:afterAutospacing="0"/>
            </w:pPr>
          </w:p>
          <w:p w:rsidR="007C3403" w:rsidRDefault="007C3403" w:rsidP="00690753">
            <w:pPr>
              <w:pStyle w:val="NormalWeb"/>
              <w:spacing w:before="0" w:beforeAutospacing="0" w:after="0" w:afterAutospacing="0"/>
            </w:pPr>
          </w:p>
          <w:p w:rsidR="007C3403" w:rsidRPr="00776D78" w:rsidRDefault="007C3403" w:rsidP="00690753">
            <w:pPr>
              <w:pStyle w:val="NormalWeb"/>
              <w:spacing w:before="0" w:beforeAutospacing="0" w:after="0" w:afterAutospacing="0"/>
            </w:pPr>
            <w:r w:rsidRPr="00776D78">
              <w:t>Утверждаю</w:t>
            </w:r>
          </w:p>
          <w:p w:rsidR="007C3403" w:rsidRPr="00776D78" w:rsidRDefault="007C3403" w:rsidP="00690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D78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>МБОУ «СШ №3 имени А.Н.Першиной»</w:t>
            </w:r>
          </w:p>
          <w:p w:rsidR="007C3403" w:rsidRPr="00776D78" w:rsidRDefault="007C3403" w:rsidP="00690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D78">
              <w:rPr>
                <w:rFonts w:ascii="Times New Roman" w:hAnsi="Times New Roman"/>
                <w:sz w:val="24"/>
                <w:szCs w:val="24"/>
              </w:rPr>
              <w:t xml:space="preserve">     __________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С.В. Тараторкина </w:t>
            </w:r>
          </w:p>
          <w:p w:rsidR="007C3403" w:rsidRPr="00776D78" w:rsidRDefault="007C3403" w:rsidP="00690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D7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Приказ 03-10-113/1 от 31.08.2020</w:t>
            </w:r>
          </w:p>
          <w:p w:rsidR="007C3403" w:rsidRPr="00A31015" w:rsidRDefault="007C3403" w:rsidP="00690753">
            <w:pPr>
              <w:spacing w:after="0"/>
              <w:jc w:val="center"/>
            </w:pPr>
          </w:p>
        </w:tc>
      </w:tr>
    </w:tbl>
    <w:p w:rsidR="007C3403" w:rsidRDefault="007C3403" w:rsidP="00F1041E"/>
    <w:p w:rsidR="007C3403" w:rsidRPr="00F1041E" w:rsidRDefault="007C3403" w:rsidP="00F1041E"/>
    <w:p w:rsidR="007C3403" w:rsidRDefault="007C3403" w:rsidP="008A214E">
      <w:pPr>
        <w:pStyle w:val="Heading1"/>
        <w:ind w:firstLine="709"/>
        <w:rPr>
          <w:sz w:val="24"/>
          <w:szCs w:val="24"/>
        </w:rPr>
      </w:pPr>
    </w:p>
    <w:p w:rsidR="007C3403" w:rsidRPr="00E33F8B" w:rsidRDefault="007C3403" w:rsidP="00E33F8B">
      <w:pPr>
        <w:pStyle w:val="Heading1"/>
        <w:ind w:firstLine="709"/>
        <w:rPr>
          <w:sz w:val="24"/>
          <w:szCs w:val="24"/>
        </w:rPr>
      </w:pPr>
      <w:r w:rsidRPr="00E33F8B">
        <w:rPr>
          <w:sz w:val="24"/>
          <w:szCs w:val="24"/>
        </w:rPr>
        <w:t xml:space="preserve">Положение </w:t>
      </w:r>
    </w:p>
    <w:p w:rsidR="007C3403" w:rsidRPr="00E33F8B" w:rsidRDefault="007C3403" w:rsidP="00E33F8B">
      <w:pPr>
        <w:pStyle w:val="Heading1"/>
        <w:ind w:firstLine="709"/>
        <w:rPr>
          <w:sz w:val="24"/>
          <w:szCs w:val="24"/>
        </w:rPr>
      </w:pPr>
      <w:r w:rsidRPr="00E33F8B">
        <w:rPr>
          <w:sz w:val="24"/>
          <w:szCs w:val="24"/>
        </w:rPr>
        <w:t xml:space="preserve">об элективных курсах в условиях реализации ФГОС СОО   </w:t>
      </w:r>
    </w:p>
    <w:p w:rsidR="007C3403" w:rsidRPr="00E33F8B" w:rsidRDefault="007C3403" w:rsidP="00E33F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403" w:rsidRPr="0008737C" w:rsidRDefault="007C3403" w:rsidP="00E33F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403" w:rsidRDefault="007C3403" w:rsidP="00E33F8B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1. Общие положения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1.1  Настоящее Положение разработано в соответствии с: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Федеральным законом от 29.12,2012 г, № 273-ФЗ "Об образовании в Российской Федерации (далее - Закон № 273-ФЗ);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• 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17.05.2012. №413 (далее - ФГОС среднего общего образования);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• 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утв. приказом Минобрнауки России от 30.08.2013 № 1015;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письмом Минобрнауки РФ от 04.03.2010 № 03-413 "О методических рекомендациях по реализации элективных курсов»;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Устава МБОУ «СШ №3 имени А.Н.Першиной».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1.2. Элективные курсы (курсы по выбору), обязательные для посещения учащимися с целью профильной ориентации и продолжения обучения на уровне среднего общего образования по конкретному направлению (социально-экономическому, естественнонаучному, гуманитарному, технологическому, универсальному), являются важной составной частью обучения.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1.3. Положение об элективных курсах регулирует образовательную деятельность в системе профильного обучения в части изучения элективных курсов.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1.4. Положение определяет место элективных курсов в школьном учебном плане и порядок организации и проведения элективных курсов в муниципальном бюджетном общеобразовательном учреждении «Средняя школа №3 имени А.Н.Першиной» (далее - ОО).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</w:p>
    <w:p w:rsidR="007C3403" w:rsidRPr="00F56365" w:rsidRDefault="007C3403" w:rsidP="00E33F8B">
      <w:pPr>
        <w:pStyle w:val="NormalWeb"/>
        <w:spacing w:before="0" w:beforeAutospacing="0" w:after="0" w:afterAutospacing="0"/>
        <w:jc w:val="center"/>
        <w:rPr>
          <w:b/>
        </w:rPr>
      </w:pPr>
      <w:r w:rsidRPr="00F56365">
        <w:rPr>
          <w:b/>
        </w:rPr>
        <w:t>2. Цель, задачи и функции элективных курсов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2.1. Цель элективных курсов: удовлетворение индивидуальных образовательных интересов, потребностей и склонностей каждого школьника.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2.2. Задачи элективных курсов: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удовлетворение индивидуальных образовательных потребностей обучающихся;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• подготовка к осознанному и ответственному выбору сферы будущей профессиональной деятельности;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• содействие развитию у школьников отношения к себе как к субъекту будущего профессионального образования и профессионального труда;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выработка у учащихся умений и способов деятельности, направленных на решение практических задач;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• повышение уровня социализации личности;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• создание условий для самообразования, формирования у обучающихся умений и навыков самостоятельной работы и самоконтроля своих достижений.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2.3. Элективные курсы выполняют следующие образовательные функции: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поддерживают изучение базовых предметов;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служат основой для внутришкольной специализации и дифференциации обучения;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формируют у обучающихся способы организации учебной деятельности;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способствуют формированию коммуникативной и социальной компетентностей;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• ориентируют обучающихся в выборе будущей профессии;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• создают условия для общекультурного развития;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• углубляют и расширяют знания старшеклассников при изучении основных профильных предметов;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• развивают у школьников навыки самоопределения, самоорганизации, самоконтроля, выбора и принятия решения.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</w:p>
    <w:p w:rsidR="007C3403" w:rsidRPr="00F56365" w:rsidRDefault="007C3403" w:rsidP="00E33F8B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3</w:t>
      </w:r>
      <w:r w:rsidRPr="00F56365">
        <w:rPr>
          <w:b/>
        </w:rPr>
        <w:t>.Особенности элективных курсов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3.1. Учащимся школы предоставляется перечень элективных курсов, который может включать следующие виды: предметные, межпредметные, надпредметные, ориентационные. </w:t>
      </w:r>
    </w:p>
    <w:p w:rsidR="007C3403" w:rsidRDefault="007C3403" w:rsidP="00E33F8B">
      <w:pPr>
        <w:pStyle w:val="NormalWeb"/>
        <w:spacing w:before="0" w:beforeAutospacing="0" w:after="0" w:afterAutospacing="0"/>
        <w:ind w:firstLine="708"/>
        <w:jc w:val="both"/>
      </w:pPr>
      <w:r w:rsidRPr="00B44764">
        <w:rPr>
          <w:b/>
        </w:rPr>
        <w:t>Предметные элективные курсы</w:t>
      </w:r>
      <w:r>
        <w:t xml:space="preserve"> позволяют реализовать интерес учащегося к учебному предмету, определить готовность и развить способности к изучению данного предмета на углубленном уровне, подготовится к выбору профиля обучения.  </w:t>
      </w:r>
    </w:p>
    <w:p w:rsidR="007C3403" w:rsidRDefault="007C3403" w:rsidP="00E33F8B">
      <w:pPr>
        <w:pStyle w:val="NormalWeb"/>
        <w:spacing w:before="0" w:beforeAutospacing="0" w:after="0" w:afterAutospacing="0"/>
        <w:ind w:firstLine="708"/>
        <w:jc w:val="both"/>
      </w:pPr>
      <w:r w:rsidRPr="00B44764">
        <w:rPr>
          <w:b/>
        </w:rPr>
        <w:t>Межпредметные элективные курсы</w:t>
      </w:r>
      <w:r>
        <w:t xml:space="preserve"> предполагают выход за рамки традиционных предметов, знакомят обучающихся с комплексными задачами, требующими синтеза знаний по ряду предметов, формируют общеучебные и общекультурные знания, умения и навыки; коммуникативные и социальные компетентности. </w:t>
      </w:r>
    </w:p>
    <w:p w:rsidR="007C3403" w:rsidRDefault="007C3403" w:rsidP="00E33F8B">
      <w:pPr>
        <w:pStyle w:val="NormalWeb"/>
        <w:spacing w:before="0" w:beforeAutospacing="0" w:after="0" w:afterAutospacing="0"/>
        <w:ind w:firstLine="708"/>
        <w:jc w:val="both"/>
      </w:pPr>
      <w:r w:rsidRPr="00B44764">
        <w:rPr>
          <w:b/>
        </w:rPr>
        <w:t>Ориентационные курсы</w:t>
      </w:r>
      <w:r>
        <w:t xml:space="preserve"> создают базу для ориентации обучающихся в мире профессий и в специфике видов деятельности, присущей каждой из них; поддерживают мотивацию к тому или иному профилю, позволяют совершить профессиональные пробы и проектировать профессиональную карьеру.</w:t>
      </w:r>
    </w:p>
    <w:p w:rsidR="007C3403" w:rsidRDefault="007C3403" w:rsidP="00E33F8B">
      <w:pPr>
        <w:pStyle w:val="NormalWeb"/>
        <w:spacing w:before="0" w:beforeAutospacing="0" w:after="0" w:afterAutospacing="0"/>
        <w:ind w:firstLine="708"/>
        <w:jc w:val="both"/>
      </w:pPr>
      <w:r w:rsidRPr="00B44764">
        <w:rPr>
          <w:b/>
        </w:rPr>
        <w:t xml:space="preserve"> Надпредметные курсы</w:t>
      </w:r>
      <w:r>
        <w:t xml:space="preserve"> обеспечивают реализацию познавательных интересов школьников, выходящих за рамки традиционных предметов и распространяющихся на области деятельности человека вне выбранного ими профиля обучения; знакомят школьников с комплексными проблемами и задачами, требующими синтеза знаний по ряду предметов и способами их разработки в различных профессиональных сферах, способствуют профессиональной ориентации.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3.2. Особенности элективных курсов в 10-11 классах.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3.2.1. Элективные курсы на уровне среднего общего образования определяются на основе учебного плана. Их основная задача - расширение, углубление знаний, знакомство с новыми областями науки в рамках выбранного профильного направления. Курсы способствуют более осознанному выбору дальнейшей социализации обучающихся и продолжения их обучения в ВУЗах.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3.2.2.Элективные курсы на уровне среднего общего образования выполняют следующие функции: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«надстраивают» содержание базовых курсов, углубляя и расширяя их;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способствуют удовлетворению познавательных интересов учащихся в различных областях;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• позволяют проектировать собственную профессиональную карьеру;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создают условия для успешной сдачи ЕГЭ и поступления в учебные заведения по окончании школы.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3.2.3. При формировании перечня курсов учитывается заказ обучающихся, их родителей (законных представителей).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3.2.4. Эффективность элективных курсов на уровне среднего общего образования определяется по результатам диагностических материалов образовательной деятельности обучающихся, их достижениями во внеурочной учебной деятельности, а также по результатам ЕГЭ.</w:t>
      </w:r>
    </w:p>
    <w:p w:rsidR="007C3403" w:rsidRDefault="007C3403" w:rsidP="00E33F8B">
      <w:pPr>
        <w:pStyle w:val="NormalWeb"/>
        <w:spacing w:before="0" w:beforeAutospacing="0" w:after="0" w:afterAutospacing="0"/>
        <w:jc w:val="center"/>
        <w:rPr>
          <w:b/>
        </w:rPr>
      </w:pPr>
    </w:p>
    <w:p w:rsidR="007C3403" w:rsidRPr="00B44764" w:rsidRDefault="007C3403" w:rsidP="00E33F8B">
      <w:pPr>
        <w:pStyle w:val="NormalWeb"/>
        <w:spacing w:before="0" w:beforeAutospacing="0" w:after="0" w:afterAutospacing="0"/>
        <w:jc w:val="center"/>
        <w:rPr>
          <w:b/>
        </w:rPr>
      </w:pPr>
      <w:r w:rsidRPr="00B44764">
        <w:rPr>
          <w:b/>
        </w:rPr>
        <w:t>4. Программно-методическое обеспечение элективных курсов</w:t>
      </w:r>
    </w:p>
    <w:p w:rsidR="007C3403" w:rsidRPr="00F56365" w:rsidRDefault="007C3403" w:rsidP="00E33F8B">
      <w:pPr>
        <w:pStyle w:val="NormalWeb"/>
        <w:spacing w:before="0" w:beforeAutospacing="0" w:after="0" w:afterAutospacing="0"/>
        <w:jc w:val="both"/>
      </w:pPr>
      <w:r>
        <w:t>4.1.</w:t>
      </w:r>
      <w:r w:rsidRPr="00F56365">
        <w:t>Элективные курсы реализуют учебную программу, прошедшую экспертизу методического Совета и утверждённую директором школы.</w:t>
      </w:r>
      <w:r w:rsidRPr="00B44764">
        <w:t xml:space="preserve"> </w:t>
      </w:r>
      <w:r>
        <w:t>Рабочие программы и учебные материалы элективных образовательных курсов на уровне среднего общего образования оформляются в соответствии с требованиями, предъявляемыми к структуре рабочей программы педагогов.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4.2. Методическое обеспечение элективного курса включает в себя: программу курса; учебно-тематическое планирование; учебную литературу для обучающихся; систему творческих и методических наработок учителя и творческих работ школьников и другие педагогические средства, авторские разработки и пособия, имеющие рекомендации к использованию, образовательные ресурсы Интернета, а также необходимое оборудование.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4.3.  Преподавание элективных курсов ведётся в рамках учебного расписания, составленного с учётом требований Санитарных норм и нормативами учебного времени.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4.4. Учитель элективного курса определяется приказом директора школы о назначении учебной нагрузки.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4.5. Содержание знаний, которые включаются в программу, должно отвечать требованиям к подготовке выпускников, определяемым ФГОС СОО, и иметь практикоориентированную направленность.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4.6. Учебные программы должны включать следующие виды знаний: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• теоретические (обобщенные), 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>•методические (способы деятельности);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технологические (приемы, алгоритмы, правила выполнения действий);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 • различного рода информацию (даты, факты, события, характеристики и др.).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  <w:r>
        <w:t xml:space="preserve">4.7. Приёмы и методы обучения обучающихся в ходе проведения элективных курсов зависят от цели и содержания элективного курса, условий, в которых протекает процесс обучения, особенностей индивидуального стиля преподавания, степени активности, увлечённости и заинтересованности школьников. </w:t>
      </w:r>
    </w:p>
    <w:p w:rsidR="007C3403" w:rsidRPr="00B44764" w:rsidRDefault="007C3403" w:rsidP="00E33F8B">
      <w:pPr>
        <w:pStyle w:val="NormalWeb"/>
        <w:spacing w:before="0" w:beforeAutospacing="0" w:after="0" w:afterAutospacing="0"/>
        <w:jc w:val="both"/>
      </w:pPr>
    </w:p>
    <w:p w:rsidR="007C3403" w:rsidRPr="00B44764" w:rsidRDefault="007C3403" w:rsidP="00E33F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4764">
        <w:rPr>
          <w:rFonts w:ascii="Times New Roman" w:hAnsi="Times New Roman"/>
          <w:b/>
          <w:sz w:val="24"/>
          <w:szCs w:val="24"/>
        </w:rPr>
        <w:t>5. Оценивание достижений учащихся</w:t>
      </w:r>
    </w:p>
    <w:p w:rsidR="007C3403" w:rsidRDefault="007C3403" w:rsidP="00E33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764">
        <w:rPr>
          <w:rFonts w:ascii="Times New Roman" w:hAnsi="Times New Roman"/>
          <w:sz w:val="24"/>
          <w:szCs w:val="24"/>
        </w:rPr>
        <w:t xml:space="preserve">5.1. Критерии оценивания достижений устанавливаются в </w:t>
      </w:r>
      <w:r>
        <w:rPr>
          <w:rFonts w:ascii="Times New Roman" w:hAnsi="Times New Roman"/>
          <w:sz w:val="24"/>
          <w:szCs w:val="24"/>
        </w:rPr>
        <w:t>Рабочей программе</w:t>
      </w:r>
      <w:r w:rsidRPr="00B44764">
        <w:rPr>
          <w:rFonts w:ascii="Times New Roman" w:hAnsi="Times New Roman"/>
          <w:sz w:val="24"/>
          <w:szCs w:val="24"/>
        </w:rPr>
        <w:t xml:space="preserve"> элективного курса и доводятся до сведения учеников на первом занятии. </w:t>
      </w:r>
    </w:p>
    <w:p w:rsidR="007C3403" w:rsidRPr="00B44764" w:rsidRDefault="007C3403" w:rsidP="00E33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764">
        <w:rPr>
          <w:rFonts w:ascii="Times New Roman" w:hAnsi="Times New Roman"/>
          <w:sz w:val="24"/>
          <w:szCs w:val="24"/>
        </w:rPr>
        <w:t xml:space="preserve">5.2. Итоги обучения учащихся по программам элективных курсов проводятся по результатам учебной деятельности (за </w:t>
      </w:r>
      <w:r>
        <w:rPr>
          <w:rFonts w:ascii="Times New Roman" w:hAnsi="Times New Roman"/>
          <w:sz w:val="24"/>
          <w:szCs w:val="24"/>
        </w:rPr>
        <w:t xml:space="preserve">полугодие, год). </w:t>
      </w:r>
    </w:p>
    <w:p w:rsidR="007C3403" w:rsidRDefault="007C3403" w:rsidP="00E33F8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</w:t>
      </w:r>
      <w:r w:rsidRPr="00B4476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195">
        <w:rPr>
          <w:rFonts w:ascii="Times New Roman" w:hAnsi="Times New Roman"/>
          <w:color w:val="000000"/>
          <w:sz w:val="24"/>
          <w:szCs w:val="24"/>
        </w:rPr>
        <w:t xml:space="preserve">Для оценивания достижений обучающихся при проведении </w:t>
      </w:r>
      <w:r>
        <w:rPr>
          <w:rFonts w:ascii="Times New Roman" w:hAnsi="Times New Roman"/>
          <w:color w:val="000000"/>
          <w:sz w:val="24"/>
          <w:szCs w:val="24"/>
        </w:rPr>
        <w:t>элективных курсов</w:t>
      </w:r>
      <w:r w:rsidRPr="00B06195">
        <w:rPr>
          <w:rFonts w:ascii="Times New Roman" w:hAnsi="Times New Roman"/>
          <w:color w:val="000000"/>
          <w:sz w:val="24"/>
          <w:szCs w:val="24"/>
        </w:rPr>
        <w:t xml:space="preserve"> по выбору</w:t>
      </w:r>
      <w:r>
        <w:rPr>
          <w:rFonts w:ascii="Times New Roman" w:hAnsi="Times New Roman"/>
          <w:color w:val="000000"/>
          <w:sz w:val="24"/>
          <w:szCs w:val="24"/>
        </w:rPr>
        <w:t xml:space="preserve">, рассчитанных на 17 часов и 34 часа, </w:t>
      </w:r>
      <w:r w:rsidRPr="00B06195">
        <w:rPr>
          <w:rFonts w:ascii="Times New Roman" w:hAnsi="Times New Roman"/>
          <w:color w:val="000000"/>
          <w:sz w:val="24"/>
          <w:szCs w:val="24"/>
        </w:rPr>
        <w:t xml:space="preserve">выбрана </w:t>
      </w:r>
      <w:r w:rsidRPr="00D5229C">
        <w:rPr>
          <w:rFonts w:ascii="Times New Roman" w:hAnsi="Times New Roman"/>
          <w:color w:val="000000"/>
          <w:sz w:val="24"/>
          <w:szCs w:val="24"/>
        </w:rPr>
        <w:t>система «зачет-незачет».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C3403" w:rsidRDefault="007C3403" w:rsidP="00E33F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4764">
        <w:rPr>
          <w:rFonts w:ascii="Times New Roman" w:hAnsi="Times New Roman"/>
          <w:sz w:val="24"/>
          <w:szCs w:val="24"/>
        </w:rPr>
        <w:t xml:space="preserve">При системе «зачет-незачет» курс считается зачтенным, если: </w:t>
      </w:r>
    </w:p>
    <w:p w:rsidR="007C3403" w:rsidRDefault="007C3403" w:rsidP="00E33F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4764">
        <w:rPr>
          <w:rFonts w:ascii="Times New Roman" w:hAnsi="Times New Roman"/>
          <w:sz w:val="24"/>
          <w:szCs w:val="24"/>
        </w:rPr>
        <w:t xml:space="preserve">• обучающийся посетил не менее 80% занятий по этому курсу; </w:t>
      </w:r>
    </w:p>
    <w:p w:rsidR="007C3403" w:rsidRDefault="007C3403" w:rsidP="00E33F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4764">
        <w:rPr>
          <w:rFonts w:ascii="Times New Roman" w:hAnsi="Times New Roman"/>
          <w:sz w:val="24"/>
          <w:szCs w:val="24"/>
        </w:rPr>
        <w:t>• выполнил какую-либо зачетную работу: проектную, исследовательскую, подготовил реферат, выполнил творческую работу, сконструировал модель, макет или прибор и др.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C3403" w:rsidRPr="00B06195" w:rsidRDefault="007C3403" w:rsidP="00E33F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06195">
        <w:rPr>
          <w:rFonts w:ascii="Times New Roman" w:hAnsi="Times New Roman"/>
          <w:bCs/>
          <w:sz w:val="24"/>
          <w:szCs w:val="24"/>
        </w:rPr>
        <w:t>В случае продолжительного отсутствия учащегося по причине болезни предусматривается система самостоятельного изучения и последующей сдачи пропущенного материала. В данном случае часы за отработанные темы засчитываются в общее количество посещенных часов.</w:t>
      </w:r>
      <w:r w:rsidRPr="00E33F8B">
        <w:rPr>
          <w:rFonts w:ascii="Times New Roman" w:hAnsi="Times New Roman"/>
          <w:sz w:val="24"/>
          <w:szCs w:val="24"/>
        </w:rPr>
        <w:t xml:space="preserve"> </w:t>
      </w:r>
    </w:p>
    <w:p w:rsidR="007C3403" w:rsidRDefault="007C3403" w:rsidP="00E33F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r w:rsidRPr="00B0619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</w:t>
      </w:r>
      <w:r w:rsidRPr="00B06195">
        <w:rPr>
          <w:rFonts w:ascii="Times New Roman" w:hAnsi="Times New Roman"/>
          <w:color w:val="000000"/>
          <w:sz w:val="24"/>
          <w:szCs w:val="24"/>
        </w:rPr>
        <w:t xml:space="preserve">ри проведении </w:t>
      </w:r>
      <w:r>
        <w:rPr>
          <w:rFonts w:ascii="Times New Roman" w:hAnsi="Times New Roman"/>
          <w:color w:val="000000"/>
          <w:sz w:val="24"/>
          <w:szCs w:val="24"/>
        </w:rPr>
        <w:t xml:space="preserve">элективных курсов, рассчитанных на 68 часов, текущие и итоговая оценки </w:t>
      </w:r>
      <w:r>
        <w:rPr>
          <w:rFonts w:ascii="Times New Roman" w:hAnsi="Times New Roman"/>
          <w:sz w:val="24"/>
          <w:szCs w:val="24"/>
        </w:rPr>
        <w:t>учащимся выставляю</w:t>
      </w:r>
      <w:r w:rsidRPr="00B06195">
        <w:rPr>
          <w:rFonts w:ascii="Times New Roman" w:hAnsi="Times New Roman"/>
          <w:sz w:val="24"/>
          <w:szCs w:val="24"/>
        </w:rPr>
        <w:t xml:space="preserve">тся учителем по </w:t>
      </w:r>
      <w:r w:rsidRPr="00D5229C">
        <w:rPr>
          <w:rFonts w:ascii="Times New Roman" w:hAnsi="Times New Roman"/>
          <w:sz w:val="24"/>
          <w:szCs w:val="24"/>
        </w:rPr>
        <w:t>пятибалльной системе</w:t>
      </w:r>
      <w:r w:rsidRPr="00B06195">
        <w:rPr>
          <w:rFonts w:ascii="Times New Roman" w:hAnsi="Times New Roman"/>
          <w:sz w:val="24"/>
          <w:szCs w:val="24"/>
        </w:rPr>
        <w:t xml:space="preserve"> в соответствии с нормами оценок по соответствующим учебным предметам</w:t>
      </w:r>
      <w:r w:rsidRPr="00B06195">
        <w:rPr>
          <w:rFonts w:ascii="Times New Roman" w:hAnsi="Times New Roman"/>
          <w:color w:val="000000"/>
          <w:sz w:val="24"/>
          <w:szCs w:val="24"/>
        </w:rPr>
        <w:t>.</w:t>
      </w:r>
    </w:p>
    <w:p w:rsidR="007C3403" w:rsidRPr="00E33F8B" w:rsidRDefault="007C3403" w:rsidP="00E33F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33F8B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5</w:t>
      </w:r>
      <w:r w:rsidRPr="00E33F8B">
        <w:rPr>
          <w:rFonts w:ascii="Times New Roman" w:hAnsi="Times New Roman"/>
          <w:sz w:val="24"/>
          <w:szCs w:val="24"/>
        </w:rPr>
        <w:t>. Информация об изучении элективных курсов, не входящие в основной перечень изучаемых предметов, заносится в Аттестат об окончании среднего общего образования в соответствии с действующим Порядком выдачи документов государственного образца о среднем общем образовании, если за два года обучения суммарно на них было отведено не менее 68 часов.</w:t>
      </w:r>
    </w:p>
    <w:p w:rsidR="007C3403" w:rsidRDefault="007C3403" w:rsidP="00E33F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3403" w:rsidRDefault="007C3403" w:rsidP="00E33F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3403" w:rsidRPr="00E33F8B" w:rsidRDefault="007C3403" w:rsidP="00E33F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3403" w:rsidRPr="00E33F8B" w:rsidRDefault="007C3403" w:rsidP="00E33F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33F8B">
        <w:rPr>
          <w:rFonts w:ascii="Times New Roman" w:hAnsi="Times New Roman"/>
          <w:b/>
          <w:sz w:val="24"/>
          <w:szCs w:val="24"/>
        </w:rPr>
        <w:t>6. Ответственность</w:t>
      </w:r>
    </w:p>
    <w:p w:rsidR="007C3403" w:rsidRDefault="007C3403" w:rsidP="00E33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764">
        <w:rPr>
          <w:rFonts w:ascii="Times New Roman" w:hAnsi="Times New Roman"/>
          <w:sz w:val="24"/>
          <w:szCs w:val="24"/>
        </w:rPr>
        <w:t xml:space="preserve">6.1. Учитель несёт ответственность за выполнение программы элективного курса: реализацию обучающего, развивающего и воспитательного компонентов программы. </w:t>
      </w:r>
    </w:p>
    <w:p w:rsidR="007C3403" w:rsidRPr="00B06195" w:rsidRDefault="007C3403" w:rsidP="00E33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764">
        <w:rPr>
          <w:rFonts w:ascii="Times New Roman" w:hAnsi="Times New Roman"/>
          <w:sz w:val="24"/>
          <w:szCs w:val="24"/>
        </w:rPr>
        <w:t xml:space="preserve">6.2. Учитель несёт ответственность за ведение документации, своевременность и правильность заполнения электронного журнала, отчетов о выполнении программы и степени освоения учащимися элективного курса.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B06195">
        <w:rPr>
          <w:rFonts w:ascii="Times New Roman" w:hAnsi="Times New Roman"/>
          <w:color w:val="000000"/>
          <w:sz w:val="24"/>
          <w:szCs w:val="24"/>
        </w:rPr>
        <w:t xml:space="preserve">ри заполнении </w:t>
      </w:r>
      <w:r>
        <w:rPr>
          <w:rFonts w:ascii="Times New Roman" w:hAnsi="Times New Roman"/>
          <w:color w:val="000000"/>
          <w:sz w:val="24"/>
          <w:szCs w:val="24"/>
        </w:rPr>
        <w:t xml:space="preserve">журнала </w:t>
      </w:r>
      <w:r w:rsidRPr="00B06195">
        <w:rPr>
          <w:rFonts w:ascii="Times New Roman" w:hAnsi="Times New Roman"/>
          <w:color w:val="000000"/>
          <w:sz w:val="24"/>
          <w:szCs w:val="24"/>
        </w:rPr>
        <w:t xml:space="preserve">необходимо </w:t>
      </w:r>
      <w:r>
        <w:rPr>
          <w:rFonts w:ascii="Times New Roman" w:hAnsi="Times New Roman"/>
          <w:color w:val="000000"/>
          <w:sz w:val="24"/>
          <w:szCs w:val="24"/>
        </w:rPr>
        <w:t>руководствоваться методическими рекомендациями Положения о ведении журнала.</w:t>
      </w: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Default="007C3403" w:rsidP="00AF0564">
      <w:pPr>
        <w:autoSpaceDN w:val="0"/>
        <w:jc w:val="center"/>
        <w:rPr>
          <w:b/>
        </w:rPr>
      </w:pPr>
    </w:p>
    <w:p w:rsidR="007C3403" w:rsidRPr="00F1041E" w:rsidRDefault="007C3403" w:rsidP="00AF0564">
      <w:pPr>
        <w:autoSpaceDN w:val="0"/>
        <w:jc w:val="center"/>
        <w:rPr>
          <w:b/>
        </w:rPr>
      </w:pPr>
      <w:r w:rsidRPr="00F1041E">
        <w:rPr>
          <w:b/>
        </w:rPr>
        <w:pict>
          <v:shape id="_x0000_i1026" type="#_x0000_t75" style="width:489.75pt;height:673.5pt">
            <v:imagedata r:id="rId6" o:title=""/>
          </v:shape>
        </w:pict>
      </w:r>
    </w:p>
    <w:p w:rsidR="007C3403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</w:p>
    <w:p w:rsidR="007C3403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</w:p>
    <w:p w:rsidR="007C3403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</w:p>
    <w:p w:rsidR="007C3403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</w:p>
    <w:p w:rsidR="007C3403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</w:p>
    <w:p w:rsidR="007C3403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</w:p>
    <w:p w:rsidR="007C3403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</w:p>
    <w:p w:rsidR="007C3403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</w:p>
    <w:p w:rsidR="007C3403" w:rsidRPr="00AF0564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  <w:r w:rsidRPr="00AF0564">
        <w:rPr>
          <w:rFonts w:ascii="Times New Roman" w:hAnsi="Times New Roman"/>
        </w:rPr>
        <w:t xml:space="preserve">Муниципальное бюджетное общеобразовательное учреждение </w:t>
      </w:r>
    </w:p>
    <w:p w:rsidR="007C3403" w:rsidRPr="00AF0564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  <w:r w:rsidRPr="00AF0564">
        <w:rPr>
          <w:rFonts w:ascii="Times New Roman" w:hAnsi="Times New Roman"/>
        </w:rPr>
        <w:t>«Средняя  школа №3 имени А.Н.Першиной» г.Енисейска Красноярского края</w:t>
      </w:r>
    </w:p>
    <w:p w:rsidR="007C3403" w:rsidRPr="00AF0564" w:rsidRDefault="007C3403" w:rsidP="00AF0564">
      <w:pPr>
        <w:autoSpaceDN w:val="0"/>
        <w:spacing w:after="0" w:line="240" w:lineRule="auto"/>
        <w:rPr>
          <w:rFonts w:ascii="Times New Roman" w:hAnsi="Times New Roman"/>
        </w:rPr>
      </w:pPr>
    </w:p>
    <w:p w:rsidR="007C3403" w:rsidRPr="00AF0564" w:rsidRDefault="007C3403" w:rsidP="00AF0564">
      <w:pPr>
        <w:autoSpaceDN w:val="0"/>
        <w:spacing w:after="0" w:line="240" w:lineRule="auto"/>
        <w:rPr>
          <w:rFonts w:ascii="Times New Roman" w:hAnsi="Times New Roman"/>
        </w:rPr>
      </w:pPr>
    </w:p>
    <w:p w:rsidR="007C3403" w:rsidRPr="00AF0564" w:rsidRDefault="007C3403" w:rsidP="00AF0564">
      <w:pPr>
        <w:autoSpaceDN w:val="0"/>
        <w:spacing w:after="0" w:line="240" w:lineRule="auto"/>
        <w:rPr>
          <w:rFonts w:ascii="Times New Roman" w:hAnsi="Times New Roman"/>
        </w:rPr>
      </w:pPr>
    </w:p>
    <w:p w:rsidR="007C3403" w:rsidRPr="00AF0564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</w:rPr>
      </w:pPr>
      <w:r w:rsidRPr="00AF0564">
        <w:rPr>
          <w:rFonts w:ascii="Times New Roman" w:hAnsi="Times New Roman"/>
        </w:rPr>
        <w:t>ПРИКАЗ</w:t>
      </w:r>
    </w:p>
    <w:p w:rsidR="007C3403" w:rsidRPr="00AF0564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  <w:b/>
        </w:rPr>
      </w:pPr>
    </w:p>
    <w:p w:rsidR="007C3403" w:rsidRPr="00AF0564" w:rsidRDefault="007C3403" w:rsidP="00AF0564">
      <w:pPr>
        <w:autoSpaceDN w:val="0"/>
        <w:spacing w:after="0" w:line="240" w:lineRule="auto"/>
        <w:jc w:val="center"/>
        <w:rPr>
          <w:rFonts w:ascii="Times New Roman" w:hAnsi="Times New Roman"/>
          <w:b/>
        </w:rPr>
      </w:pPr>
    </w:p>
    <w:p w:rsidR="007C3403" w:rsidRPr="00AF0564" w:rsidRDefault="007C3403" w:rsidP="00AF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31.08.2020</w:t>
      </w:r>
      <w:r w:rsidRPr="00AF0564">
        <w:rPr>
          <w:rFonts w:ascii="Times New Roman" w:hAnsi="Times New Roman"/>
        </w:rPr>
        <w:t xml:space="preserve">                                                                                                                                  03-10-</w:t>
      </w:r>
      <w:r>
        <w:rPr>
          <w:rFonts w:ascii="Times New Roman" w:hAnsi="Times New Roman"/>
        </w:rPr>
        <w:t>113/1</w:t>
      </w:r>
    </w:p>
    <w:p w:rsidR="007C3403" w:rsidRPr="00E94CAE" w:rsidRDefault="007C3403" w:rsidP="00AF0564">
      <w:pPr>
        <w:autoSpaceDN w:val="0"/>
        <w:rPr>
          <w:b/>
        </w:rPr>
      </w:pPr>
    </w:p>
    <w:p w:rsidR="007C3403" w:rsidRPr="00AF0564" w:rsidRDefault="007C3403" w:rsidP="00AF0564">
      <w:pPr>
        <w:pStyle w:val="NormalWeb"/>
        <w:spacing w:before="0" w:beforeAutospacing="0" w:after="0" w:afterAutospacing="0"/>
        <w:ind w:firstLine="708"/>
        <w:jc w:val="both"/>
      </w:pPr>
      <w:r w:rsidRPr="00AF0564">
        <w:t xml:space="preserve">В соответствии  с Федеральным законом от 29 декабря 2012 года № 273-ФЗ «Об образовании в Российской Федерации»,  </w:t>
      </w:r>
      <w:r>
        <w:t>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17.05.2012. №413 (далее - ФГОС среднего общего образования)</w:t>
      </w:r>
    </w:p>
    <w:p w:rsidR="007C3403" w:rsidRPr="00E94CAE" w:rsidRDefault="007C3403" w:rsidP="00AF0564">
      <w:pPr>
        <w:autoSpaceDN w:val="0"/>
      </w:pPr>
    </w:p>
    <w:p w:rsidR="007C3403" w:rsidRPr="00AF0564" w:rsidRDefault="007C3403" w:rsidP="00AF0564">
      <w:pPr>
        <w:autoSpaceDN w:val="0"/>
        <w:rPr>
          <w:rFonts w:ascii="Times New Roman" w:hAnsi="Times New Roman"/>
          <w:sz w:val="24"/>
          <w:szCs w:val="24"/>
        </w:rPr>
      </w:pPr>
      <w:r w:rsidRPr="00AF0564">
        <w:rPr>
          <w:rFonts w:ascii="Times New Roman" w:hAnsi="Times New Roman"/>
          <w:sz w:val="24"/>
          <w:szCs w:val="24"/>
        </w:rPr>
        <w:t>ПРИКАЗЫВАЮ:</w:t>
      </w:r>
    </w:p>
    <w:p w:rsidR="007C3403" w:rsidRPr="00AF0564" w:rsidRDefault="007C3403" w:rsidP="00AF0564">
      <w:pPr>
        <w:pStyle w:val="Heading1"/>
        <w:numPr>
          <w:ilvl w:val="0"/>
          <w:numId w:val="2"/>
        </w:numPr>
        <w:jc w:val="left"/>
        <w:rPr>
          <w:b w:val="0"/>
          <w:sz w:val="24"/>
          <w:szCs w:val="24"/>
        </w:rPr>
      </w:pPr>
      <w:r w:rsidRPr="00AF0564">
        <w:rPr>
          <w:b w:val="0"/>
          <w:sz w:val="24"/>
          <w:szCs w:val="24"/>
        </w:rPr>
        <w:t>Утвердить</w:t>
      </w:r>
      <w:r w:rsidRPr="00AF0564">
        <w:rPr>
          <w:b w:val="0"/>
          <w:bCs/>
          <w:sz w:val="24"/>
          <w:szCs w:val="24"/>
        </w:rPr>
        <w:t xml:space="preserve"> </w:t>
      </w:r>
      <w:r w:rsidRPr="00AF0564">
        <w:rPr>
          <w:b w:val="0"/>
          <w:sz w:val="24"/>
          <w:szCs w:val="24"/>
        </w:rPr>
        <w:t xml:space="preserve">Положение об элективных курсах в условиях реализации ФГОС СОО   </w:t>
      </w:r>
    </w:p>
    <w:p w:rsidR="007C3403" w:rsidRPr="00AF0564" w:rsidRDefault="007C3403" w:rsidP="00AF0564">
      <w:pPr>
        <w:pStyle w:val="Heading1"/>
        <w:numPr>
          <w:ilvl w:val="0"/>
          <w:numId w:val="2"/>
        </w:numPr>
        <w:jc w:val="left"/>
        <w:rPr>
          <w:b w:val="0"/>
          <w:sz w:val="24"/>
          <w:szCs w:val="24"/>
        </w:rPr>
      </w:pPr>
      <w:r w:rsidRPr="00AF0564">
        <w:rPr>
          <w:b w:val="0"/>
          <w:sz w:val="24"/>
          <w:szCs w:val="24"/>
        </w:rPr>
        <w:t>Педагогам  школы осуществлять деятельность   в соответствии с Положением.</w:t>
      </w:r>
    </w:p>
    <w:p w:rsidR="007C3403" w:rsidRPr="00AF0564" w:rsidRDefault="007C3403" w:rsidP="00AF056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F0564">
        <w:rPr>
          <w:rFonts w:ascii="Times New Roman" w:hAnsi="Times New Roman"/>
          <w:sz w:val="24"/>
          <w:szCs w:val="24"/>
        </w:rPr>
        <w:t>Контроль за исполнением настоящего приказа оставляю за собой.</w:t>
      </w:r>
    </w:p>
    <w:p w:rsidR="007C3403" w:rsidRPr="00E94CAE" w:rsidRDefault="007C3403" w:rsidP="00AF0564">
      <w:pPr>
        <w:autoSpaceDN w:val="0"/>
        <w:jc w:val="both"/>
      </w:pPr>
    </w:p>
    <w:p w:rsidR="007C3403" w:rsidRPr="00E94CAE" w:rsidRDefault="007C3403" w:rsidP="00AF0564">
      <w:pPr>
        <w:autoSpaceDN w:val="0"/>
        <w:jc w:val="both"/>
      </w:pPr>
    </w:p>
    <w:p w:rsidR="007C3403" w:rsidRPr="00E94CAE" w:rsidRDefault="007C3403" w:rsidP="00AF0564">
      <w:pPr>
        <w:tabs>
          <w:tab w:val="left" w:pos="5790"/>
        </w:tabs>
        <w:autoSpaceDN w:val="0"/>
        <w:jc w:val="both"/>
      </w:pPr>
      <w:r w:rsidRPr="00E94CAE">
        <w:tab/>
      </w:r>
    </w:p>
    <w:p w:rsidR="007C3403" w:rsidRPr="00AF0564" w:rsidRDefault="007C3403" w:rsidP="00AF0564">
      <w:pPr>
        <w:tabs>
          <w:tab w:val="left" w:pos="5790"/>
        </w:tabs>
        <w:autoSpaceDN w:val="0"/>
        <w:jc w:val="both"/>
        <w:rPr>
          <w:rFonts w:ascii="Times New Roman" w:hAnsi="Times New Roman"/>
          <w:sz w:val="24"/>
          <w:szCs w:val="24"/>
        </w:rPr>
      </w:pPr>
    </w:p>
    <w:p w:rsidR="007C3403" w:rsidRPr="00AF0564" w:rsidRDefault="007C3403" w:rsidP="00AF0564">
      <w:pPr>
        <w:tabs>
          <w:tab w:val="left" w:pos="5790"/>
        </w:tabs>
        <w:autoSpaceDN w:val="0"/>
        <w:jc w:val="both"/>
        <w:rPr>
          <w:rFonts w:ascii="Times New Roman" w:hAnsi="Times New Roman"/>
          <w:sz w:val="24"/>
          <w:szCs w:val="24"/>
        </w:rPr>
      </w:pPr>
      <w:r w:rsidRPr="00AF0564">
        <w:rPr>
          <w:rFonts w:ascii="Times New Roman" w:hAnsi="Times New Roman"/>
          <w:sz w:val="24"/>
          <w:szCs w:val="24"/>
        </w:rPr>
        <w:t xml:space="preserve"> </w:t>
      </w:r>
    </w:p>
    <w:p w:rsidR="007C3403" w:rsidRPr="00AF0564" w:rsidRDefault="007C3403" w:rsidP="00AF0564">
      <w:pPr>
        <w:rPr>
          <w:rFonts w:ascii="Times New Roman" w:hAnsi="Times New Roman"/>
          <w:sz w:val="24"/>
          <w:szCs w:val="24"/>
          <w:lang w:eastAsia="en-US"/>
        </w:rPr>
      </w:pPr>
      <w:r w:rsidRPr="00AF0564">
        <w:rPr>
          <w:rFonts w:ascii="Times New Roman" w:hAnsi="Times New Roman"/>
          <w:sz w:val="24"/>
          <w:szCs w:val="24"/>
        </w:rPr>
        <w:t>Директор школы                                                                                              С.В.Тараторкина</w:t>
      </w:r>
    </w:p>
    <w:p w:rsidR="007C3403" w:rsidRDefault="007C3403" w:rsidP="00AF0564">
      <w:pPr>
        <w:pStyle w:val="NormalWeb"/>
        <w:jc w:val="both"/>
      </w:pPr>
    </w:p>
    <w:p w:rsidR="007C3403" w:rsidRDefault="007C3403" w:rsidP="00E33F8B">
      <w:pPr>
        <w:pStyle w:val="NormalWeb"/>
        <w:spacing w:before="0" w:beforeAutospacing="0" w:after="0" w:afterAutospacing="0"/>
        <w:jc w:val="both"/>
      </w:pPr>
    </w:p>
    <w:sectPr w:rsidR="007C3403" w:rsidSect="001D18A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54555"/>
    <w:multiLevelType w:val="hybridMultilevel"/>
    <w:tmpl w:val="B47208E0"/>
    <w:lvl w:ilvl="0" w:tplc="E8C43F66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FA020C3"/>
    <w:multiLevelType w:val="hybridMultilevel"/>
    <w:tmpl w:val="6090C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214E"/>
    <w:rsid w:val="0008737C"/>
    <w:rsid w:val="001A7B39"/>
    <w:rsid w:val="001D18A7"/>
    <w:rsid w:val="00200A46"/>
    <w:rsid w:val="00285BA4"/>
    <w:rsid w:val="00313382"/>
    <w:rsid w:val="003469D9"/>
    <w:rsid w:val="00457317"/>
    <w:rsid w:val="004F018C"/>
    <w:rsid w:val="0060224A"/>
    <w:rsid w:val="00661B18"/>
    <w:rsid w:val="00690753"/>
    <w:rsid w:val="00776D78"/>
    <w:rsid w:val="00792AE7"/>
    <w:rsid w:val="007C3403"/>
    <w:rsid w:val="007F092A"/>
    <w:rsid w:val="0088157A"/>
    <w:rsid w:val="008A214E"/>
    <w:rsid w:val="00A31015"/>
    <w:rsid w:val="00A46ABA"/>
    <w:rsid w:val="00AC0068"/>
    <w:rsid w:val="00AF0564"/>
    <w:rsid w:val="00B06195"/>
    <w:rsid w:val="00B44764"/>
    <w:rsid w:val="00B778B8"/>
    <w:rsid w:val="00D5229C"/>
    <w:rsid w:val="00E33F8B"/>
    <w:rsid w:val="00E94CAE"/>
    <w:rsid w:val="00F1041E"/>
    <w:rsid w:val="00F56365"/>
    <w:rsid w:val="00FC6D2C"/>
    <w:rsid w:val="00FD0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14E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A214E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A214E"/>
    <w:rPr>
      <w:rFonts w:ascii="Times New Roman" w:hAnsi="Times New Roman" w:cs="Times New Roman"/>
      <w:b/>
      <w:sz w:val="28"/>
      <w:szCs w:val="28"/>
      <w:lang w:eastAsia="ru-RU"/>
    </w:rPr>
  </w:style>
  <w:style w:type="paragraph" w:styleId="NormalWeb">
    <w:name w:val="Normal (Web)"/>
    <w:basedOn w:val="Normal"/>
    <w:uiPriority w:val="99"/>
    <w:rsid w:val="008A21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7</Pages>
  <Words>1601</Words>
  <Characters>9130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Зухра</dc:creator>
  <cp:keywords/>
  <dc:description/>
  <cp:lastModifiedBy>3453443</cp:lastModifiedBy>
  <cp:revision>4</cp:revision>
  <cp:lastPrinted>2021-09-03T06:34:00Z</cp:lastPrinted>
  <dcterms:created xsi:type="dcterms:W3CDTF">2021-09-03T05:55:00Z</dcterms:created>
  <dcterms:modified xsi:type="dcterms:W3CDTF">2021-09-03T07:39:00Z</dcterms:modified>
</cp:coreProperties>
</file>